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3392"/>
        <w:gridCol w:w="497"/>
        <w:gridCol w:w="3035"/>
      </w:tblGrid>
      <w:tr w:rsidR="00D61E88" w:rsidRPr="00D61E88" w14:paraId="31C48D7B" w14:textId="77777777" w:rsidTr="00C44776">
        <w:trPr>
          <w:trHeight w:val="756"/>
        </w:trPr>
        <w:tc>
          <w:tcPr>
            <w:tcW w:w="1677" w:type="dxa"/>
            <w:shd w:val="clear" w:color="auto" w:fill="auto"/>
            <w:tcMar>
              <w:top w:w="0" w:type="dxa"/>
            </w:tcMar>
          </w:tcPr>
          <w:p w14:paraId="31C48D79" w14:textId="03B8B01F" w:rsidR="00AD6E6B" w:rsidRPr="00D61E88" w:rsidRDefault="00D61E88" w:rsidP="001E63D2">
            <w:pPr>
              <w:rPr>
                <w:color w:val="1F497D" w:themeColor="text2"/>
              </w:rPr>
            </w:pPr>
            <w:r w:rsidRPr="00D61E88">
              <w:rPr>
                <w:noProof/>
                <w:color w:val="1F497D" w:themeColor="text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495A7E" wp14:editId="55211EEC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-681990</wp:posOffset>
                      </wp:positionV>
                      <wp:extent cx="185737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03C66" w14:textId="77777777" w:rsidR="00D61E88" w:rsidRDefault="00D61E88" w:rsidP="00D61E88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200E6D5B" wp14:editId="1BE1679C">
                                        <wp:extent cx="1685925" cy="2339013"/>
                                        <wp:effectExtent l="0" t="0" r="0" b="444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9110" cy="23434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2.75pt;margin-top:-53.7pt;width:146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" stroked="f">
                      <v:textbox style="mso-fit-shape-to-text:t">
                        <w:txbxContent>
                          <w:p w14:paraId="34203C66" w14:textId="77777777" w:rsidR="00D61E88" w:rsidRDefault="00D61E88" w:rsidP="00D61E88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00E6D5B" wp14:editId="1BE1679C">
                                  <wp:extent cx="1685925" cy="2339013"/>
                                  <wp:effectExtent l="0" t="0" r="0" b="444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9110" cy="234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3" w:type="dxa"/>
            <w:gridSpan w:val="5"/>
            <w:shd w:val="clear" w:color="auto" w:fill="auto"/>
          </w:tcPr>
          <w:sdt>
            <w:sdtPr>
              <w:rPr>
                <w:color w:val="1F497D" w:themeColor="text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31C48D7A" w14:textId="6D9BBA09" w:rsidR="00AD6E6B" w:rsidRPr="00D61E88" w:rsidRDefault="00D27DBC" w:rsidP="00AD6E6B">
                <w:pPr>
                  <w:pStyle w:val="Heading1"/>
                  <w:rPr>
                    <w:color w:val="1F497D" w:themeColor="text2"/>
                  </w:rPr>
                </w:pPr>
                <w:r>
                  <w:rPr>
                    <w:color w:val="1F497D" w:themeColor="text2"/>
                    <w:lang w:val="en-GB"/>
                  </w:rPr>
                  <w:t>NOTIFICATION OF SALES</w:t>
                </w:r>
              </w:p>
            </w:sdtContent>
          </w:sdt>
        </w:tc>
      </w:tr>
      <w:tr w:rsidR="00D61E88" w:rsidRPr="004564E3" w14:paraId="31C48D7F" w14:textId="77777777" w:rsidTr="00C44776">
        <w:trPr>
          <w:trHeight w:val="288"/>
        </w:trPr>
        <w:tc>
          <w:tcPr>
            <w:tcW w:w="7275" w:type="dxa"/>
            <w:gridSpan w:val="5"/>
            <w:shd w:val="clear" w:color="auto" w:fill="auto"/>
            <w:tcMar>
              <w:top w:w="0" w:type="dxa"/>
            </w:tcMar>
          </w:tcPr>
          <w:p w14:paraId="31C48D7C" w14:textId="77777777" w:rsidR="00F56369" w:rsidRPr="00D61E88" w:rsidRDefault="00F56369" w:rsidP="001E63D2">
            <w:pPr>
              <w:pStyle w:val="Slogan"/>
              <w:rPr>
                <w:color w:val="1F497D" w:themeColor="text2"/>
              </w:rPr>
            </w:pPr>
          </w:p>
        </w:tc>
        <w:tc>
          <w:tcPr>
            <w:tcW w:w="3035" w:type="dxa"/>
            <w:shd w:val="clear" w:color="auto" w:fill="auto"/>
          </w:tcPr>
          <w:p w14:paraId="31C48D7D" w14:textId="17566AA3" w:rsidR="00F56369" w:rsidRPr="004564E3" w:rsidRDefault="00C44776" w:rsidP="001E63D2">
            <w:pPr>
              <w:pStyle w:val="Right-alignedtext"/>
              <w:rPr>
                <w:color w:val="1F497D" w:themeColor="text2"/>
                <w:sz w:val="20"/>
              </w:rPr>
            </w:pPr>
            <w:sdt>
              <w:sdtPr>
                <w:rPr>
                  <w:color w:val="1F497D" w:themeColor="text2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9-08-13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564E3" w:rsidRPr="004564E3">
                  <w:rPr>
                    <w:color w:val="1F497D" w:themeColor="text2"/>
                    <w:sz w:val="20"/>
                  </w:rPr>
                  <w:t>August 13, 2019</w:t>
                </w:r>
              </w:sdtContent>
            </w:sdt>
          </w:p>
          <w:p w14:paraId="31C48D7E" w14:textId="24AD904D" w:rsidR="00F56369" w:rsidRPr="004564E3" w:rsidRDefault="00F56369" w:rsidP="00D61E88">
            <w:pPr>
              <w:pStyle w:val="Right-alignedtext"/>
              <w:jc w:val="center"/>
              <w:rPr>
                <w:color w:val="1F497D" w:themeColor="text2"/>
                <w:sz w:val="20"/>
              </w:rPr>
            </w:pPr>
          </w:p>
        </w:tc>
      </w:tr>
      <w:tr w:rsidR="00D61E88" w:rsidRPr="00D61E88" w14:paraId="7ED063E8" w14:textId="77777777" w:rsidTr="00C44776">
        <w:trPr>
          <w:trHeight w:val="288"/>
        </w:trPr>
        <w:tc>
          <w:tcPr>
            <w:tcW w:w="7275" w:type="dxa"/>
            <w:gridSpan w:val="5"/>
            <w:shd w:val="clear" w:color="auto" w:fill="auto"/>
            <w:tcMar>
              <w:top w:w="0" w:type="dxa"/>
            </w:tcMar>
          </w:tcPr>
          <w:p w14:paraId="3A9A3B38" w14:textId="77777777" w:rsidR="00DC0B1F" w:rsidRPr="00D61E88" w:rsidRDefault="00DC0B1F" w:rsidP="001E63D2">
            <w:pPr>
              <w:pStyle w:val="Slogan"/>
              <w:rPr>
                <w:color w:val="1F497D" w:themeColor="text2"/>
              </w:rPr>
            </w:pPr>
          </w:p>
        </w:tc>
        <w:tc>
          <w:tcPr>
            <w:tcW w:w="3035" w:type="dxa"/>
            <w:shd w:val="clear" w:color="auto" w:fill="auto"/>
          </w:tcPr>
          <w:p w14:paraId="49DEAE45" w14:textId="77777777" w:rsidR="00DC0B1F" w:rsidRPr="00D61E88" w:rsidRDefault="00DC0B1F" w:rsidP="001E63D2">
            <w:pPr>
              <w:pStyle w:val="Right-alignedtext"/>
              <w:rPr>
                <w:color w:val="1F497D" w:themeColor="text2"/>
              </w:rPr>
            </w:pPr>
          </w:p>
        </w:tc>
      </w:tr>
      <w:tr w:rsidR="001E7EBF" w:rsidRPr="00D61E88" w14:paraId="31C48D8E" w14:textId="77777777" w:rsidTr="00C44776">
        <w:trPr>
          <w:trHeight w:val="1155"/>
        </w:trPr>
        <w:tc>
          <w:tcPr>
            <w:tcW w:w="2761" w:type="dxa"/>
            <w:gridSpan w:val="2"/>
            <w:shd w:val="clear" w:color="auto" w:fill="auto"/>
            <w:tcMar>
              <w:top w:w="0" w:type="dxa"/>
            </w:tcMar>
          </w:tcPr>
          <w:p w14:paraId="31C48D80" w14:textId="77777777" w:rsidR="001E7EBF" w:rsidRPr="00D61E88" w:rsidRDefault="001E7EBF" w:rsidP="001E63D2">
            <w:pPr>
              <w:rPr>
                <w:color w:val="1F497D" w:themeColor="text2"/>
              </w:rPr>
            </w:pPr>
          </w:p>
        </w:tc>
        <w:tc>
          <w:tcPr>
            <w:tcW w:w="625" w:type="dxa"/>
            <w:shd w:val="clear" w:color="auto" w:fill="auto"/>
          </w:tcPr>
          <w:p w14:paraId="31C48D81" w14:textId="77777777" w:rsidR="001E7EBF" w:rsidRPr="00D61E88" w:rsidRDefault="0063560D" w:rsidP="00CC6BF2">
            <w:pPr>
              <w:pStyle w:val="Heading2"/>
              <w:jc w:val="right"/>
              <w:rPr>
                <w:color w:val="1F497D" w:themeColor="text2"/>
              </w:rPr>
            </w:pPr>
            <w:r w:rsidRPr="00D61E88">
              <w:rPr>
                <w:color w:val="1F497D" w:themeColor="text2"/>
              </w:rPr>
              <w:t>From</w:t>
            </w:r>
          </w:p>
        </w:tc>
        <w:tc>
          <w:tcPr>
            <w:tcW w:w="3392" w:type="dxa"/>
            <w:shd w:val="clear" w:color="auto" w:fill="auto"/>
          </w:tcPr>
          <w:p w14:paraId="31C48D82" w14:textId="77777777" w:rsidR="001E63D2" w:rsidRPr="00C44776" w:rsidRDefault="00CC6BF2" w:rsidP="001E63D2">
            <w:pPr>
              <w:pStyle w:val="Right-alignedtext"/>
              <w:rPr>
                <w:color w:val="1F497D" w:themeColor="text2"/>
                <w:sz w:val="20"/>
              </w:rPr>
            </w:pPr>
            <w:r w:rsidRPr="00C44776">
              <w:rPr>
                <w:color w:val="1F497D" w:themeColor="text2"/>
                <w:sz w:val="20"/>
              </w:rPr>
              <w:t>Office of the Clerk of Tynwald</w:t>
            </w:r>
          </w:p>
          <w:p w14:paraId="31C48D83" w14:textId="77777777" w:rsidR="001E63D2" w:rsidRPr="00C44776" w:rsidRDefault="00CC6BF2" w:rsidP="001E63D2">
            <w:pPr>
              <w:pStyle w:val="Right-alignedtext"/>
              <w:rPr>
                <w:color w:val="1F497D" w:themeColor="text2"/>
                <w:sz w:val="20"/>
              </w:rPr>
            </w:pPr>
            <w:r w:rsidRPr="00C44776">
              <w:rPr>
                <w:color w:val="1F497D" w:themeColor="text2"/>
                <w:sz w:val="20"/>
              </w:rPr>
              <w:t>Legislative Buildings</w:t>
            </w:r>
          </w:p>
          <w:p w14:paraId="31C48D84" w14:textId="77777777" w:rsidR="001E63D2" w:rsidRPr="00C44776" w:rsidRDefault="00CC6BF2" w:rsidP="001E63D2">
            <w:pPr>
              <w:pStyle w:val="Right-alignedtext"/>
              <w:rPr>
                <w:color w:val="1F497D" w:themeColor="text2"/>
                <w:sz w:val="20"/>
              </w:rPr>
            </w:pPr>
            <w:r w:rsidRPr="00C44776">
              <w:rPr>
                <w:color w:val="1F497D" w:themeColor="text2"/>
                <w:sz w:val="20"/>
              </w:rPr>
              <w:t>Finch Road</w:t>
            </w:r>
          </w:p>
          <w:p w14:paraId="31C48D85" w14:textId="77777777" w:rsidR="001E63D2" w:rsidRPr="00C44776" w:rsidRDefault="00CC6BF2" w:rsidP="001E63D2">
            <w:pPr>
              <w:pStyle w:val="Right-alignedtext"/>
              <w:rPr>
                <w:color w:val="1F497D" w:themeColor="text2"/>
                <w:sz w:val="20"/>
              </w:rPr>
            </w:pPr>
            <w:r w:rsidRPr="00C44776">
              <w:rPr>
                <w:color w:val="1F497D" w:themeColor="text2"/>
                <w:sz w:val="20"/>
              </w:rPr>
              <w:t>Douglas, Isle of Man</w:t>
            </w:r>
          </w:p>
          <w:p w14:paraId="31C48D86" w14:textId="77777777" w:rsidR="001E63D2" w:rsidRPr="00C44776" w:rsidRDefault="00CC6BF2" w:rsidP="001E63D2">
            <w:pPr>
              <w:pStyle w:val="Right-alignedtext"/>
              <w:rPr>
                <w:color w:val="1F497D" w:themeColor="text2"/>
                <w:sz w:val="20"/>
              </w:rPr>
            </w:pPr>
            <w:r w:rsidRPr="00C44776">
              <w:rPr>
                <w:color w:val="1F497D" w:themeColor="text2"/>
                <w:sz w:val="20"/>
              </w:rPr>
              <w:t>IM1 3PW</w:t>
            </w:r>
          </w:p>
          <w:p w14:paraId="31C48D87" w14:textId="77777777" w:rsidR="001E7EBF" w:rsidRPr="00D61E88" w:rsidRDefault="001E7EBF" w:rsidP="001E63D2">
            <w:pPr>
              <w:pStyle w:val="Right-alignedtext"/>
              <w:rPr>
                <w:color w:val="1F497D" w:themeColor="text2"/>
              </w:rPr>
            </w:pPr>
          </w:p>
        </w:tc>
        <w:tc>
          <w:tcPr>
            <w:tcW w:w="497" w:type="dxa"/>
            <w:shd w:val="clear" w:color="auto" w:fill="auto"/>
          </w:tcPr>
          <w:p w14:paraId="31C48D88" w14:textId="77777777" w:rsidR="001E7EBF" w:rsidRPr="00C44776" w:rsidRDefault="0063560D" w:rsidP="00CC6BF2">
            <w:pPr>
              <w:pStyle w:val="Heading2"/>
              <w:jc w:val="right"/>
              <w:rPr>
                <w:color w:val="1F497D" w:themeColor="text2"/>
                <w:sz w:val="18"/>
              </w:rPr>
            </w:pPr>
            <w:r w:rsidRPr="00D61E88">
              <w:rPr>
                <w:color w:val="1F497D" w:themeColor="text2"/>
              </w:rPr>
              <w:t>To</w:t>
            </w:r>
            <w:bookmarkStart w:id="0" w:name="_GoBack"/>
            <w:bookmarkEnd w:id="0"/>
          </w:p>
        </w:tc>
        <w:tc>
          <w:tcPr>
            <w:tcW w:w="3035" w:type="dxa"/>
            <w:shd w:val="clear" w:color="auto" w:fill="auto"/>
          </w:tcPr>
          <w:p w14:paraId="1EDBF0EA" w14:textId="77777777" w:rsidR="008D4953" w:rsidRPr="00C44776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 w:val="22"/>
                <w:szCs w:val="16"/>
              </w:rPr>
            </w:pPr>
            <w:r w:rsidRPr="00C44776"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 w:val="22"/>
                <w:szCs w:val="16"/>
              </w:rPr>
              <w:t>Alice Quayle</w:t>
            </w:r>
          </w:p>
          <w:p w14:paraId="76B5F681" w14:textId="77777777" w:rsidR="008D4953" w:rsidRPr="00C44776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 w:val="22"/>
                <w:szCs w:val="16"/>
              </w:rPr>
            </w:pPr>
            <w:r w:rsidRPr="00C44776"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 w:val="22"/>
                <w:szCs w:val="16"/>
              </w:rPr>
              <w:t>3 Bankers Court</w:t>
            </w:r>
          </w:p>
          <w:p w14:paraId="3DBEA73A" w14:textId="77777777" w:rsidR="008D4953" w:rsidRPr="00C44776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 w:val="22"/>
                <w:szCs w:val="16"/>
              </w:rPr>
            </w:pPr>
            <w:r w:rsidRPr="00C44776"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 w:val="22"/>
                <w:szCs w:val="16"/>
              </w:rPr>
              <w:t>Albert Street</w:t>
            </w:r>
          </w:p>
          <w:p w14:paraId="5622395B" w14:textId="77777777" w:rsidR="008D4953" w:rsidRPr="00C44776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 w:val="22"/>
                <w:szCs w:val="16"/>
              </w:rPr>
            </w:pPr>
            <w:r w:rsidRPr="00C44776">
              <w:rPr>
                <w:rFonts w:asciiTheme="minorHAnsi" w:hAnsiTheme="minorHAnsi" w:cs="Times New Roman"/>
                <w:bCs w:val="0"/>
                <w:iCs w:val="0"/>
                <w:color w:val="1F497D" w:themeColor="text2"/>
                <w:sz w:val="22"/>
                <w:szCs w:val="16"/>
              </w:rPr>
              <w:t>Ramsey</w:t>
            </w:r>
          </w:p>
          <w:p w14:paraId="31C48D8D" w14:textId="035ABEE9" w:rsidR="001E7EBF" w:rsidRPr="00D61E88" w:rsidRDefault="00FD3B54" w:rsidP="008D4953">
            <w:pPr>
              <w:pStyle w:val="Right-alignedtext"/>
              <w:rPr>
                <w:color w:val="1F497D" w:themeColor="text2"/>
              </w:rPr>
            </w:pPr>
            <w:r w:rsidRPr="00C44776">
              <w:rPr>
                <w:color w:val="1F497D" w:themeColor="text2"/>
                <w:sz w:val="22"/>
              </w:rPr>
              <w:t>IM8 1JF</w:t>
            </w:r>
          </w:p>
        </w:tc>
      </w:tr>
    </w:tbl>
    <w:p w14:paraId="31C48D8F" w14:textId="77777777" w:rsidR="00954EF9" w:rsidRPr="00D61E88" w:rsidRDefault="00954EF9" w:rsidP="004F202D">
      <w:pPr>
        <w:rPr>
          <w:color w:val="1F497D" w:themeColor="text2"/>
        </w:rPr>
      </w:pPr>
    </w:p>
    <w:tbl>
      <w:tblPr>
        <w:tblW w:w="53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562"/>
        <w:gridCol w:w="1680"/>
        <w:gridCol w:w="3014"/>
        <w:gridCol w:w="2232"/>
        <w:gridCol w:w="1494"/>
      </w:tblGrid>
      <w:tr w:rsidR="00D61E88" w:rsidRPr="00D61E88" w14:paraId="5FEF0502" w14:textId="77777777" w:rsidTr="00D61E88">
        <w:trPr>
          <w:cantSplit/>
          <w:trHeight w:val="216"/>
        </w:trPr>
        <w:tc>
          <w:tcPr>
            <w:tcW w:w="25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95DC2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  <w:sz w:val="22"/>
              </w:rPr>
              <w:t>Supplier Details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31EB17F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B8C1CB2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9359E0D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8FD13D8" w14:textId="77777777" w:rsidR="00D61E88" w:rsidRPr="00D61E88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</w:tr>
      <w:tr w:rsidR="00D61E88" w:rsidRPr="00D61E88" w14:paraId="67174547" w14:textId="77777777" w:rsidTr="00D61E88">
        <w:trPr>
          <w:cantSplit/>
          <w:trHeight w:val="216"/>
        </w:trPr>
        <w:tc>
          <w:tcPr>
            <w:tcW w:w="10982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F9FF8C3" w14:textId="4885D0AB" w:rsidR="00D61E88" w:rsidRPr="00D61E88" w:rsidRDefault="00D61E88" w:rsidP="00297E3E">
            <w:pPr>
              <w:rPr>
                <w:color w:val="1F497D" w:themeColor="text2"/>
                <w:sz w:val="22"/>
              </w:rPr>
            </w:pPr>
            <w:r w:rsidRPr="00D61E88">
              <w:rPr>
                <w:color w:val="1F497D" w:themeColor="text2"/>
                <w:sz w:val="28"/>
              </w:rPr>
              <w:t>Alice’s Illustrations</w:t>
            </w:r>
          </w:p>
        </w:tc>
      </w:tr>
    </w:tbl>
    <w:p w14:paraId="02C998FA" w14:textId="77777777" w:rsidR="00D61E88" w:rsidRPr="00D61E88" w:rsidRDefault="00D61E88" w:rsidP="00D61E88">
      <w:pPr>
        <w:rPr>
          <w:color w:val="1F497D" w:themeColor="text2"/>
        </w:rPr>
      </w:pPr>
    </w:p>
    <w:p w14:paraId="0AFE5CAE" w14:textId="77777777" w:rsidR="00D61E88" w:rsidRPr="00D61E88" w:rsidRDefault="00D61E88" w:rsidP="00D61E88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824"/>
        <w:gridCol w:w="282"/>
        <w:gridCol w:w="3829"/>
        <w:gridCol w:w="2693"/>
        <w:gridCol w:w="1134"/>
        <w:gridCol w:w="1548"/>
      </w:tblGrid>
      <w:tr w:rsidR="004564E3" w:rsidRPr="00D61E88" w14:paraId="21C1A35F" w14:textId="3D9AC540" w:rsidTr="002C56DF">
        <w:trPr>
          <w:cantSplit/>
          <w:trHeight w:val="216"/>
        </w:trPr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4E7BD" w14:textId="77777777" w:rsidR="004564E3" w:rsidRPr="00D61E88" w:rsidRDefault="004564E3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proofErr w:type="spellStart"/>
            <w:r w:rsidRPr="00D61E88">
              <w:rPr>
                <w:b/>
                <w:color w:val="1F497D" w:themeColor="text2"/>
              </w:rPr>
              <w:t>Qty</w:t>
            </w:r>
            <w:proofErr w:type="spellEnd"/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AAB2429" w14:textId="77777777" w:rsidR="004564E3" w:rsidRPr="00D61E88" w:rsidRDefault="004564E3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2972551" w14:textId="77777777" w:rsidR="004564E3" w:rsidRPr="00D61E88" w:rsidRDefault="004564E3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Sale Price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B7F67E6" w14:textId="77777777" w:rsidR="004564E3" w:rsidRPr="00D61E88" w:rsidRDefault="004564E3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D61E88">
              <w:rPr>
                <w:b/>
                <w:color w:val="1F497D" w:themeColor="text2"/>
              </w:rPr>
              <w:t>Line Total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58E0AED" w14:textId="34404201" w:rsidR="004564E3" w:rsidRPr="00D61E88" w:rsidRDefault="004564E3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Commission</w:t>
            </w:r>
          </w:p>
        </w:tc>
      </w:tr>
      <w:tr w:rsidR="004564E3" w:rsidRPr="00D61E88" w14:paraId="2836CA86" w14:textId="65462EC4" w:rsidTr="002C56DF">
        <w:trPr>
          <w:cantSplit/>
          <w:trHeight w:val="216"/>
        </w:trPr>
        <w:tc>
          <w:tcPr>
            <w:tcW w:w="82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784E1B2" w14:textId="092DCE0D" w:rsidR="004564E3" w:rsidRPr="00D61E88" w:rsidRDefault="004564E3" w:rsidP="00297E3E">
            <w:pPr>
              <w:rPr>
                <w:color w:val="1F497D" w:themeColor="text2"/>
                <w:sz w:val="24"/>
              </w:rPr>
            </w:pPr>
            <w:r>
              <w:rPr>
                <w:color w:val="1F497D" w:themeColor="text2"/>
                <w:sz w:val="24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D32DDA" w14:textId="6208556C" w:rsidR="004564E3" w:rsidRPr="00D61E88" w:rsidRDefault="004564E3" w:rsidP="00297E3E">
            <w:pPr>
              <w:rPr>
                <w:color w:val="1F497D" w:themeColor="text2"/>
                <w:sz w:val="24"/>
              </w:rPr>
            </w:pPr>
            <w:r>
              <w:rPr>
                <w:color w:val="1F497D" w:themeColor="text2"/>
                <w:sz w:val="24"/>
              </w:rPr>
              <w:t>Large</w:t>
            </w:r>
            <w:r w:rsidRPr="00D61E88">
              <w:rPr>
                <w:color w:val="1F497D" w:themeColor="text2"/>
                <w:sz w:val="24"/>
              </w:rPr>
              <w:t xml:space="preserve"> Postcard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392C2E9" w14:textId="760F4465" w:rsidR="004564E3" w:rsidRPr="00D61E88" w:rsidRDefault="004564E3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2</w:t>
            </w:r>
            <w:r w:rsidRPr="00D61E88">
              <w:rPr>
                <w:color w:val="1F497D" w:themeColor="text2"/>
                <w:sz w:val="24"/>
                <w:szCs w:val="24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4C3FC2" w14:textId="203101FF" w:rsidR="004564E3" w:rsidRPr="00D61E88" w:rsidRDefault="004564E3" w:rsidP="004564E3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4.00</w:t>
            </w:r>
          </w:p>
        </w:tc>
        <w:tc>
          <w:tcPr>
            <w:tcW w:w="15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7CFB08" w14:textId="1326611E" w:rsidR="004564E3" w:rsidRPr="00D61E88" w:rsidRDefault="004564E3" w:rsidP="004564E3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0.80</w:t>
            </w:r>
          </w:p>
        </w:tc>
      </w:tr>
      <w:tr w:rsidR="004564E3" w:rsidRPr="00D61E88" w14:paraId="4E30F3E1" w14:textId="65B735F9" w:rsidTr="002C56DF">
        <w:trPr>
          <w:cantSplit/>
          <w:trHeight w:val="216"/>
        </w:trPr>
        <w:tc>
          <w:tcPr>
            <w:tcW w:w="82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48DFC0" w14:textId="17B67E66" w:rsidR="004564E3" w:rsidRPr="00D61E88" w:rsidRDefault="004564E3" w:rsidP="00297E3E">
            <w:pPr>
              <w:rPr>
                <w:color w:val="1F497D" w:themeColor="text2"/>
                <w:sz w:val="24"/>
              </w:rPr>
            </w:pPr>
            <w:r>
              <w:rPr>
                <w:color w:val="1F497D" w:themeColor="text2"/>
                <w:sz w:val="24"/>
              </w:rPr>
              <w:t>10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0BCBD0A" w14:textId="6EC38197" w:rsidR="004564E3" w:rsidRPr="00D61E88" w:rsidRDefault="004564E3" w:rsidP="00297E3E">
            <w:pPr>
              <w:rPr>
                <w:color w:val="1F497D" w:themeColor="text2"/>
                <w:sz w:val="24"/>
              </w:rPr>
            </w:pPr>
            <w:r w:rsidRPr="00D61E88">
              <w:rPr>
                <w:color w:val="1F497D" w:themeColor="text2"/>
                <w:sz w:val="24"/>
              </w:rPr>
              <w:t>Small Postcard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3AD0CAA" w14:textId="4193BD29" w:rsidR="004564E3" w:rsidRPr="00D61E88" w:rsidRDefault="004564E3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D61E88">
              <w:rPr>
                <w:color w:val="1F497D" w:themeColor="text2"/>
                <w:sz w:val="24"/>
                <w:szCs w:val="24"/>
              </w:rPr>
              <w:t>1.50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CB9C1D" w14:textId="3A7753B4" w:rsidR="004564E3" w:rsidRPr="00D61E88" w:rsidRDefault="004564E3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10</w:t>
            </w:r>
            <w:r w:rsidRPr="00D61E88">
              <w:rPr>
                <w:color w:val="1F497D" w:themeColor="text2"/>
                <w:sz w:val="24"/>
                <w:szCs w:val="24"/>
              </w:rPr>
              <w:t>.00</w:t>
            </w:r>
          </w:p>
        </w:tc>
        <w:tc>
          <w:tcPr>
            <w:tcW w:w="15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9E8A04" w14:textId="0ED2FD88" w:rsidR="004564E3" w:rsidRPr="00D61E88" w:rsidRDefault="004564E3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2.00</w:t>
            </w:r>
          </w:p>
        </w:tc>
      </w:tr>
      <w:tr w:rsidR="004564E3" w:rsidRPr="00D61E88" w14:paraId="47ACB073" w14:textId="1D219F43" w:rsidTr="002C56DF">
        <w:trPr>
          <w:cantSplit/>
          <w:trHeight w:val="216"/>
        </w:trPr>
        <w:tc>
          <w:tcPr>
            <w:tcW w:w="82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CD5BE70" w14:textId="0788FFAE" w:rsidR="004564E3" w:rsidRPr="00D61E88" w:rsidRDefault="004564E3" w:rsidP="00297E3E">
            <w:pPr>
              <w:rPr>
                <w:color w:val="1F497D" w:themeColor="text2"/>
                <w:sz w:val="24"/>
              </w:rPr>
            </w:pPr>
            <w:r>
              <w:rPr>
                <w:color w:val="1F497D" w:themeColor="text2"/>
                <w:sz w:val="24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EF7A36F" w14:textId="10B84B4F" w:rsidR="004564E3" w:rsidRPr="00D61E88" w:rsidRDefault="004564E3" w:rsidP="00297E3E">
            <w:pPr>
              <w:rPr>
                <w:color w:val="1F497D" w:themeColor="text2"/>
                <w:sz w:val="24"/>
              </w:rPr>
            </w:pPr>
            <w:r>
              <w:rPr>
                <w:color w:val="1F497D" w:themeColor="text2"/>
                <w:sz w:val="24"/>
              </w:rPr>
              <w:t>Prints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459D83" w14:textId="0957C764" w:rsidR="004564E3" w:rsidRPr="00D61E88" w:rsidRDefault="004564E3" w:rsidP="004564E3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6</w:t>
            </w:r>
            <w:r w:rsidRPr="00D61E88">
              <w:rPr>
                <w:color w:val="1F497D" w:themeColor="text2"/>
                <w:sz w:val="24"/>
                <w:szCs w:val="24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2B8694F" w14:textId="35F56ECE" w:rsidR="004564E3" w:rsidRPr="00D61E88" w:rsidRDefault="004564E3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18</w:t>
            </w:r>
            <w:r w:rsidRPr="00D61E88">
              <w:rPr>
                <w:color w:val="1F497D" w:themeColor="text2"/>
                <w:sz w:val="24"/>
                <w:szCs w:val="24"/>
              </w:rPr>
              <w:t>.00</w:t>
            </w:r>
          </w:p>
        </w:tc>
        <w:tc>
          <w:tcPr>
            <w:tcW w:w="15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DE77EB8" w14:textId="23A8A1DD" w:rsidR="004564E3" w:rsidRPr="00D61E88" w:rsidRDefault="004564E3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3.60</w:t>
            </w:r>
          </w:p>
        </w:tc>
      </w:tr>
      <w:tr w:rsidR="004564E3" w:rsidRPr="00D61E88" w14:paraId="7FA5D3AD" w14:textId="24F52739" w:rsidTr="002C56DF">
        <w:trPr>
          <w:cantSplit/>
          <w:trHeight w:val="216"/>
        </w:trPr>
        <w:tc>
          <w:tcPr>
            <w:tcW w:w="7628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000537A" w14:textId="28A27802" w:rsidR="004564E3" w:rsidRPr="00D61E88" w:rsidRDefault="002C56DF" w:rsidP="002C56DF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SUBTOTAL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78F4DBA" w14:textId="327C1D16" w:rsidR="004564E3" w:rsidRPr="00D61E88" w:rsidRDefault="004564E3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£32.00</w:t>
            </w:r>
          </w:p>
        </w:tc>
        <w:tc>
          <w:tcPr>
            <w:tcW w:w="154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BEE6908" w14:textId="2D913431" w:rsidR="004564E3" w:rsidRPr="00D61E88" w:rsidRDefault="004564E3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</w:p>
        </w:tc>
      </w:tr>
      <w:tr w:rsidR="002C56DF" w:rsidRPr="00D61E88" w14:paraId="13AA65D3" w14:textId="77777777" w:rsidTr="002C56DF">
        <w:trPr>
          <w:cantSplit/>
          <w:trHeight w:val="216"/>
        </w:trPr>
        <w:tc>
          <w:tcPr>
            <w:tcW w:w="7628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7D47EF8" w14:textId="0E407221" w:rsidR="002C56DF" w:rsidRPr="00D61E88" w:rsidRDefault="002C56DF" w:rsidP="002C56DF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2C56DF">
              <w:rPr>
                <w:color w:val="1F497D" w:themeColor="text2"/>
                <w:sz w:val="24"/>
                <w:szCs w:val="24"/>
              </w:rPr>
              <w:t>COMMISSION @ 20%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E17BA9C" w14:textId="77777777" w:rsidR="002C56DF" w:rsidRDefault="002C56DF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1F5ED1FC" w14:textId="368C1544" w:rsidR="002C56DF" w:rsidRDefault="002C56DF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color w:val="1F497D" w:themeColor="text2"/>
                <w:sz w:val="24"/>
                <w:szCs w:val="24"/>
              </w:rPr>
              <w:t>£6.40</w:t>
            </w:r>
          </w:p>
        </w:tc>
      </w:tr>
      <w:tr w:rsidR="00C44776" w:rsidRPr="00D61E88" w14:paraId="15FA873B" w14:textId="77777777" w:rsidTr="007A170F">
        <w:trPr>
          <w:cantSplit/>
          <w:trHeight w:val="216"/>
        </w:trPr>
        <w:tc>
          <w:tcPr>
            <w:tcW w:w="7628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334E27A3" w14:textId="4EFBD37F" w:rsidR="00C44776" w:rsidRPr="002C56DF" w:rsidRDefault="00C44776" w:rsidP="002C56DF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</w:rPr>
              <w:t xml:space="preserve">Awaiting invoice for  </w:t>
            </w:r>
          </w:p>
        </w:tc>
        <w:tc>
          <w:tcPr>
            <w:tcW w:w="113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8535714" w14:textId="2B897192" w:rsidR="00C44776" w:rsidRDefault="00C44776" w:rsidP="00C44776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</w:rPr>
              <w:t>£</w:t>
            </w:r>
            <w:r w:rsidRPr="007A3A88">
              <w:rPr>
                <w:b/>
                <w:color w:val="1F497D" w:themeColor="text2"/>
                <w:sz w:val="24"/>
              </w:rPr>
              <w:t xml:space="preserve"> </w:t>
            </w:r>
            <w:sdt>
              <w:sdtPr>
                <w:rPr>
                  <w:b/>
                  <w:color w:val="1F497D" w:themeColor="text2"/>
                  <w:sz w:val="24"/>
                </w:rPr>
                <w:alias w:val="Value"/>
                <w:tag w:val="Value"/>
                <w:id w:val="763431198"/>
                <w:placeholder>
                  <w:docPart w:val="D71F4A809FBC42CD937DEE682EDF6BCB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562FBF11-1097-4686-A143-BA2AC086A074}"/>
                <w:text/>
              </w:sdtPr>
              <w:sdtContent>
                <w:r>
                  <w:rPr>
                    <w:b/>
                    <w:color w:val="1F497D" w:themeColor="text2"/>
                    <w:sz w:val="24"/>
                    <w:lang w:val="en-GB"/>
                  </w:rPr>
                  <w:t>25.60</w:t>
                </w:r>
              </w:sdtContent>
            </w:sdt>
          </w:p>
        </w:tc>
        <w:tc>
          <w:tcPr>
            <w:tcW w:w="154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10408351" w14:textId="77777777" w:rsidR="00C44776" w:rsidRDefault="00C44776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</w:p>
        </w:tc>
      </w:tr>
    </w:tbl>
    <w:p w14:paraId="4AAC8ADA" w14:textId="77777777" w:rsidR="00D61E88" w:rsidRPr="00D61E88" w:rsidRDefault="00D61E88" w:rsidP="00F56369">
      <w:pPr>
        <w:rPr>
          <w:color w:val="1F497D" w:themeColor="text2"/>
        </w:rPr>
      </w:pPr>
    </w:p>
    <w:p w14:paraId="5857B50B" w14:textId="77777777" w:rsidR="00D61E88" w:rsidRPr="00D61E88" w:rsidRDefault="00D61E88" w:rsidP="00F56369">
      <w:pPr>
        <w:rPr>
          <w:color w:val="1F497D" w:themeColor="text2"/>
        </w:rPr>
      </w:pPr>
    </w:p>
    <w:p w14:paraId="0A6E67B3" w14:textId="77777777" w:rsidR="00C44776" w:rsidRDefault="00C44776" w:rsidP="00C44776">
      <w:pPr>
        <w:rPr>
          <w:color w:val="1F497D" w:themeColor="text2"/>
          <w:sz w:val="24"/>
        </w:rPr>
      </w:pPr>
    </w:p>
    <w:p w14:paraId="1DE82470" w14:textId="77777777" w:rsidR="00C44776" w:rsidRPr="00C44776" w:rsidRDefault="00C44776" w:rsidP="00C44776">
      <w:pPr>
        <w:rPr>
          <w:color w:val="1F497D" w:themeColor="text2"/>
          <w:sz w:val="24"/>
        </w:rPr>
      </w:pPr>
      <w:r w:rsidRPr="00C44776">
        <w:rPr>
          <w:color w:val="1F497D" w:themeColor="text2"/>
          <w:sz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C44776" w:rsidRPr="00C44776" w14:paraId="26814474" w14:textId="77777777" w:rsidTr="00A96EF9">
        <w:trPr>
          <w:trHeight w:val="373"/>
        </w:trPr>
        <w:tc>
          <w:tcPr>
            <w:tcW w:w="2835" w:type="dxa"/>
          </w:tcPr>
          <w:p w14:paraId="6DCAA032" w14:textId="77777777" w:rsidR="00C44776" w:rsidRPr="00C44776" w:rsidRDefault="00C44776" w:rsidP="00A96EF9">
            <w:pPr>
              <w:spacing w:before="60" w:after="60"/>
              <w:jc w:val="right"/>
              <w:rPr>
                <w:color w:val="1F497D" w:themeColor="text2"/>
                <w:sz w:val="24"/>
              </w:rPr>
            </w:pPr>
            <w:r w:rsidRPr="00C44776">
              <w:rPr>
                <w:color w:val="1F497D" w:themeColor="text2"/>
                <w:sz w:val="24"/>
              </w:rPr>
              <w:t>Name on the account</w:t>
            </w:r>
          </w:p>
        </w:tc>
        <w:tc>
          <w:tcPr>
            <w:tcW w:w="3686" w:type="dxa"/>
          </w:tcPr>
          <w:p w14:paraId="11709142" w14:textId="77777777" w:rsidR="00C44776" w:rsidRPr="00C44776" w:rsidRDefault="00C44776" w:rsidP="00A96EF9">
            <w:pPr>
              <w:spacing w:before="60" w:after="60"/>
              <w:rPr>
                <w:color w:val="1F497D" w:themeColor="text2"/>
                <w:sz w:val="24"/>
              </w:rPr>
            </w:pPr>
          </w:p>
        </w:tc>
      </w:tr>
      <w:tr w:rsidR="00C44776" w:rsidRPr="00C44776" w14:paraId="6FCA31DD" w14:textId="77777777" w:rsidTr="00A96EF9">
        <w:trPr>
          <w:trHeight w:val="373"/>
        </w:trPr>
        <w:tc>
          <w:tcPr>
            <w:tcW w:w="2835" w:type="dxa"/>
          </w:tcPr>
          <w:p w14:paraId="482BE7D0" w14:textId="77777777" w:rsidR="00C44776" w:rsidRPr="00C44776" w:rsidRDefault="00C44776" w:rsidP="00A96EF9">
            <w:pPr>
              <w:spacing w:before="60" w:after="60"/>
              <w:jc w:val="right"/>
              <w:rPr>
                <w:color w:val="1F497D" w:themeColor="text2"/>
                <w:sz w:val="24"/>
              </w:rPr>
            </w:pPr>
            <w:r w:rsidRPr="00C44776">
              <w:rPr>
                <w:color w:val="1F497D" w:themeColor="text2"/>
                <w:sz w:val="24"/>
              </w:rPr>
              <w:t>Sort Code</w:t>
            </w:r>
          </w:p>
        </w:tc>
        <w:tc>
          <w:tcPr>
            <w:tcW w:w="3686" w:type="dxa"/>
          </w:tcPr>
          <w:p w14:paraId="5768EFF3" w14:textId="77777777" w:rsidR="00C44776" w:rsidRPr="00C44776" w:rsidRDefault="00C44776" w:rsidP="00A96EF9">
            <w:pPr>
              <w:spacing w:before="60" w:after="60"/>
              <w:rPr>
                <w:color w:val="1F497D" w:themeColor="text2"/>
                <w:sz w:val="24"/>
              </w:rPr>
            </w:pPr>
          </w:p>
        </w:tc>
      </w:tr>
      <w:tr w:rsidR="00C44776" w:rsidRPr="00C44776" w14:paraId="7657D771" w14:textId="77777777" w:rsidTr="00A96EF9">
        <w:trPr>
          <w:trHeight w:val="373"/>
        </w:trPr>
        <w:tc>
          <w:tcPr>
            <w:tcW w:w="2835" w:type="dxa"/>
          </w:tcPr>
          <w:p w14:paraId="3AE7DD67" w14:textId="77777777" w:rsidR="00C44776" w:rsidRPr="00C44776" w:rsidRDefault="00C44776" w:rsidP="00A96EF9">
            <w:pPr>
              <w:spacing w:before="60" w:after="60"/>
              <w:jc w:val="right"/>
              <w:rPr>
                <w:color w:val="1F497D" w:themeColor="text2"/>
                <w:sz w:val="24"/>
              </w:rPr>
            </w:pPr>
            <w:r w:rsidRPr="00C44776">
              <w:rPr>
                <w:color w:val="1F497D" w:themeColor="text2"/>
                <w:sz w:val="24"/>
              </w:rPr>
              <w:t>Account Number</w:t>
            </w:r>
          </w:p>
        </w:tc>
        <w:tc>
          <w:tcPr>
            <w:tcW w:w="3686" w:type="dxa"/>
          </w:tcPr>
          <w:p w14:paraId="6C258478" w14:textId="77777777" w:rsidR="00C44776" w:rsidRPr="00C44776" w:rsidRDefault="00C44776" w:rsidP="00A96EF9">
            <w:pPr>
              <w:spacing w:before="60" w:after="60"/>
              <w:rPr>
                <w:color w:val="1F497D" w:themeColor="text2"/>
                <w:sz w:val="24"/>
              </w:rPr>
            </w:pPr>
          </w:p>
        </w:tc>
      </w:tr>
    </w:tbl>
    <w:p w14:paraId="488D0309" w14:textId="77777777" w:rsidR="00C44776" w:rsidRDefault="00C44776" w:rsidP="00C44776">
      <w:pPr>
        <w:rPr>
          <w:color w:val="1F497D" w:themeColor="text2"/>
          <w:sz w:val="24"/>
        </w:rPr>
      </w:pPr>
    </w:p>
    <w:p w14:paraId="22F100D0" w14:textId="77777777" w:rsidR="00C44776" w:rsidRPr="00C44776" w:rsidRDefault="00C44776" w:rsidP="00C44776">
      <w:pPr>
        <w:rPr>
          <w:color w:val="1F497D" w:themeColor="text2"/>
          <w:sz w:val="24"/>
        </w:rPr>
      </w:pPr>
      <w:r w:rsidRPr="00C44776">
        <w:rPr>
          <w:color w:val="1F497D" w:themeColor="text2"/>
          <w:sz w:val="24"/>
        </w:rPr>
        <w:t xml:space="preserve">Our commission is the sale price less 20% </w:t>
      </w:r>
      <w:r w:rsidRPr="00C44776">
        <w:rPr>
          <w:color w:val="1F497D" w:themeColor="text2"/>
          <w:sz w:val="24"/>
        </w:rPr>
        <w:tab/>
      </w:r>
    </w:p>
    <w:p w14:paraId="64BA5545" w14:textId="77777777" w:rsidR="00C44776" w:rsidRDefault="00C44776" w:rsidP="00C44776">
      <w:pPr>
        <w:rPr>
          <w:color w:val="1F497D" w:themeColor="text2"/>
          <w:sz w:val="24"/>
        </w:rPr>
      </w:pPr>
    </w:p>
    <w:p w14:paraId="12B901A8" w14:textId="77777777" w:rsidR="00C44776" w:rsidRPr="00C44776" w:rsidRDefault="00C44776" w:rsidP="00C44776">
      <w:pPr>
        <w:rPr>
          <w:color w:val="1F497D" w:themeColor="text2"/>
          <w:sz w:val="24"/>
        </w:rPr>
      </w:pPr>
      <w:r w:rsidRPr="00C44776">
        <w:rPr>
          <w:color w:val="1F497D" w:themeColor="text2"/>
          <w:sz w:val="24"/>
        </w:rPr>
        <w:t xml:space="preserve">Payment for this period will be made against Government Order ref: </w:t>
      </w:r>
      <w:sdt>
        <w:sdtPr>
          <w:rPr>
            <w:color w:val="1F497D" w:themeColor="text2"/>
            <w:sz w:val="24"/>
          </w:rPr>
          <w:alias w:val="PO Ref"/>
          <w:tag w:val="CustomerID"/>
          <w:id w:val="1344677294"/>
          <w:placeholder>
            <w:docPart w:val="E30C2235804348EF95D73EF345AF827D"/>
          </w:placeholder>
          <w:showingPlcHdr/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Content>
          <w:r w:rsidRPr="00C44776">
            <w:rPr>
              <w:rStyle w:val="PlaceholderText"/>
              <w:sz w:val="24"/>
            </w:rPr>
            <w:t>[PO Ref]</w:t>
          </w:r>
        </w:sdtContent>
      </w:sdt>
    </w:p>
    <w:p w14:paraId="2C9DF142" w14:textId="763A1842" w:rsidR="00D61E88" w:rsidRPr="00C44776" w:rsidRDefault="00D61E88" w:rsidP="00C44776">
      <w:pPr>
        <w:rPr>
          <w:color w:val="1F497D" w:themeColor="text2"/>
          <w:sz w:val="24"/>
        </w:rPr>
      </w:pPr>
    </w:p>
    <w:sectPr w:rsidR="00D61E88" w:rsidRPr="00C44776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C48DE0" w14:textId="77777777" w:rsidR="00C67F35" w:rsidRDefault="00C67F35" w:rsidP="00C67F35">
      <w:r>
        <w:separator/>
      </w:r>
    </w:p>
  </w:endnote>
  <w:endnote w:type="continuationSeparator" w:id="0">
    <w:p w14:paraId="31C48DE1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48DDE" w14:textId="77777777" w:rsidR="00C67F35" w:rsidRDefault="00C67F35" w:rsidP="00C67F35">
      <w:r>
        <w:separator/>
      </w:r>
    </w:p>
  </w:footnote>
  <w:footnote w:type="continuationSeparator" w:id="0">
    <w:p w14:paraId="31C48DDF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46FB0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C56DF"/>
    <w:rsid w:val="002F6035"/>
    <w:rsid w:val="00304275"/>
    <w:rsid w:val="00311C97"/>
    <w:rsid w:val="003272DA"/>
    <w:rsid w:val="0035067A"/>
    <w:rsid w:val="0035293A"/>
    <w:rsid w:val="00354ABE"/>
    <w:rsid w:val="003C7693"/>
    <w:rsid w:val="003E5FCD"/>
    <w:rsid w:val="004105E4"/>
    <w:rsid w:val="00441785"/>
    <w:rsid w:val="00442CDA"/>
    <w:rsid w:val="0045588D"/>
    <w:rsid w:val="004564E3"/>
    <w:rsid w:val="004F202D"/>
    <w:rsid w:val="005209B5"/>
    <w:rsid w:val="00521569"/>
    <w:rsid w:val="00547748"/>
    <w:rsid w:val="00585539"/>
    <w:rsid w:val="005865E7"/>
    <w:rsid w:val="005D4480"/>
    <w:rsid w:val="0063560D"/>
    <w:rsid w:val="00704C33"/>
    <w:rsid w:val="00705699"/>
    <w:rsid w:val="0074787C"/>
    <w:rsid w:val="00755F57"/>
    <w:rsid w:val="0076761C"/>
    <w:rsid w:val="007B38EB"/>
    <w:rsid w:val="007F242B"/>
    <w:rsid w:val="008171B1"/>
    <w:rsid w:val="00820427"/>
    <w:rsid w:val="0083202F"/>
    <w:rsid w:val="008C5A0E"/>
    <w:rsid w:val="008D4953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44776"/>
    <w:rsid w:val="00C50F0E"/>
    <w:rsid w:val="00C650E6"/>
    <w:rsid w:val="00C67F35"/>
    <w:rsid w:val="00C810A3"/>
    <w:rsid w:val="00CA1C8D"/>
    <w:rsid w:val="00CA4BCD"/>
    <w:rsid w:val="00CC6BF2"/>
    <w:rsid w:val="00D27DBC"/>
    <w:rsid w:val="00D61E88"/>
    <w:rsid w:val="00D719AB"/>
    <w:rsid w:val="00D824D4"/>
    <w:rsid w:val="00DB3C76"/>
    <w:rsid w:val="00DB454F"/>
    <w:rsid w:val="00DC0B1F"/>
    <w:rsid w:val="00DF257B"/>
    <w:rsid w:val="00E020A7"/>
    <w:rsid w:val="00E05EF0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D3B54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31C4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D61E88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D61E88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D61E88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D61E88"/>
    <w:rPr>
      <w:rFonts w:ascii="Book Antiqua" w:eastAsia="Times" w:hAnsi="Book Antiqua"/>
      <w:i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D61E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D61E88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D61E88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D61E88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D61E88"/>
    <w:rPr>
      <w:rFonts w:ascii="Book Antiqua" w:eastAsia="Times" w:hAnsi="Book Antiqua"/>
      <w:i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D61E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6D24E2B3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D24E2B9" w14:textId="77777777"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D71F4A809FBC42CD937DEE682EDF6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47192-9AA9-4386-AE19-9A4FCA147268}"/>
      </w:docPartPr>
      <w:docPartBody>
        <w:p w14:paraId="246C3250" w14:textId="11A4FDC1" w:rsidR="00000000" w:rsidRDefault="003A147A" w:rsidP="003A147A">
          <w:pPr>
            <w:pStyle w:val="D71F4A809FBC42CD937DEE682EDF6BCB"/>
          </w:pPr>
          <w:r w:rsidRPr="002E3D41">
            <w:rPr>
              <w:rStyle w:val="PlaceholderText"/>
            </w:rPr>
            <w:t>[Value]</w:t>
          </w:r>
        </w:p>
      </w:docPartBody>
    </w:docPart>
    <w:docPart>
      <w:docPartPr>
        <w:name w:val="E30C2235804348EF95D73EF345AF8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27D1B-2ADA-4020-9F68-94FEE07D4591}"/>
      </w:docPartPr>
      <w:docPartBody>
        <w:p w14:paraId="63002479" w14:textId="0538A1B4" w:rsidR="00000000" w:rsidRDefault="003A147A" w:rsidP="003A147A">
          <w:pPr>
            <w:pStyle w:val="E30C2235804348EF95D73EF345AF827D"/>
          </w:pPr>
          <w:r w:rsidRPr="002E3D41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3A147A"/>
    <w:rsid w:val="0044282D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4E2B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3A147A"/>
    <w:rPr>
      <w:color w:val="808080"/>
    </w:rPr>
  </w:style>
  <w:style w:type="paragraph" w:customStyle="1" w:styleId="738D4032DF864611927E6184133B96FD">
    <w:name w:val="738D4032DF864611927E6184133B96FD"/>
    <w:rsid w:val="003A147A"/>
  </w:style>
  <w:style w:type="paragraph" w:customStyle="1" w:styleId="D71F4A809FBC42CD937DEE682EDF6BCB">
    <w:name w:val="D71F4A809FBC42CD937DEE682EDF6BCB"/>
    <w:rsid w:val="003A147A"/>
  </w:style>
  <w:style w:type="paragraph" w:customStyle="1" w:styleId="6DCE4341655649C7ADEC70353554FC55">
    <w:name w:val="6DCE4341655649C7ADEC70353554FC55"/>
    <w:rsid w:val="003A147A"/>
  </w:style>
  <w:style w:type="paragraph" w:customStyle="1" w:styleId="E30C2235804348EF95D73EF345AF827D">
    <w:name w:val="E30C2235804348EF95D73EF345AF827D"/>
    <w:rsid w:val="003A147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3A147A"/>
    <w:rPr>
      <w:color w:val="808080"/>
    </w:rPr>
  </w:style>
  <w:style w:type="paragraph" w:customStyle="1" w:styleId="738D4032DF864611927E6184133B96FD">
    <w:name w:val="738D4032DF864611927E6184133B96FD"/>
    <w:rsid w:val="003A147A"/>
  </w:style>
  <w:style w:type="paragraph" w:customStyle="1" w:styleId="D71F4A809FBC42CD937DEE682EDF6BCB">
    <w:name w:val="D71F4A809FBC42CD937DEE682EDF6BCB"/>
    <w:rsid w:val="003A147A"/>
  </w:style>
  <w:style w:type="paragraph" w:customStyle="1" w:styleId="6DCE4341655649C7ADEC70353554FC55">
    <w:name w:val="6DCE4341655649C7ADEC70353554FC55"/>
    <w:rsid w:val="003A147A"/>
  </w:style>
  <w:style w:type="paragraph" w:customStyle="1" w:styleId="E30C2235804348EF95D73EF345AF827D">
    <w:name w:val="E30C2235804348EF95D73EF345AF827D"/>
    <w:rsid w:val="003A14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Alice Quayle - Alice's Illustrations</Supplier>
    <Date_x0020_Stamp xmlns="af4025bd-eda9-4d6d-bcbe-7de91e238b29">2019-08-12T23:00:00+00:00</Date_x0020_Stamp>
    <Value xmlns="af4025bd-eda9-4d6d-bcbe-7de91e238b29" xsi:nil="true"/>
    <Review_x0020_Date xmlns="af4025bd-eda9-4d6d-bcbe-7de91e238b29" xsi:nil="true"/>
    <Doc_x0020_Date xmlns="af4025bd-eda9-4d6d-bcbe-7de91e238b29">2019-08-12T23:00:00+00:00</Doc_x0020_Date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3E3E3595-DEB8-44C4-8351-B0C7A81AFF94}"/>
</file>

<file path=customXml/itemProps2.xml><?xml version="1.0" encoding="utf-8"?>
<ds:datastoreItem xmlns:ds="http://schemas.openxmlformats.org/officeDocument/2006/customXml" ds:itemID="{70FDFFD2-1017-4640-98BC-8D809D3ED012}"/>
</file>

<file path=customXml/itemProps3.xml><?xml version="1.0" encoding="utf-8"?>
<ds:datastoreItem xmlns:ds="http://schemas.openxmlformats.org/officeDocument/2006/customXml" ds:itemID="{562FBF11-1097-4686-A143-BA2AC086A074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9</TotalTime>
  <Pages>1</Pages>
  <Words>117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Ruth Donnelly</cp:lastModifiedBy>
  <cp:revision>5</cp:revision>
  <cp:lastPrinted>2019-08-13T14:08:00Z</cp:lastPrinted>
  <dcterms:created xsi:type="dcterms:W3CDTF">2019-08-13T14:03:00Z</dcterms:created>
  <dcterms:modified xsi:type="dcterms:W3CDTF">2019-08-14T10:38:00Z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8900</vt:r8>
  </property>
</Properties>
</file>